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43C84" w14:textId="77777777" w:rsidR="00143D98" w:rsidRDefault="00143D98"/>
    <w:p w14:paraId="3AD574BB" w14:textId="77777777" w:rsidR="00156947" w:rsidRDefault="00156947" w:rsidP="008B1003">
      <w:pPr>
        <w:tabs>
          <w:tab w:val="left" w:pos="3870"/>
        </w:tabs>
        <w:jc w:val="center"/>
        <w:rPr>
          <w:rFonts w:ascii="Script MT Bold" w:hAnsi="Script MT Bold"/>
        </w:rPr>
      </w:pPr>
    </w:p>
    <w:p w14:paraId="29EBEDBF" w14:textId="77777777" w:rsidR="00077DAF" w:rsidRDefault="00077DAF" w:rsidP="00797193">
      <w:pPr>
        <w:tabs>
          <w:tab w:val="left" w:pos="3870"/>
        </w:tabs>
      </w:pPr>
    </w:p>
    <w:p w14:paraId="09129709" w14:textId="77777777" w:rsidR="00E63A35" w:rsidRDefault="00E63A35" w:rsidP="00E63A35">
      <w:pPr>
        <w:jc w:val="right"/>
        <w:rPr>
          <w:sz w:val="22"/>
          <w:szCs w:val="22"/>
        </w:rPr>
      </w:pPr>
      <w:r>
        <w:t>AL DIRIGENTE SCOLASTICO</w:t>
      </w:r>
    </w:p>
    <w:p w14:paraId="2938FA7B" w14:textId="77777777" w:rsidR="00E63A35" w:rsidRDefault="00E63A35" w:rsidP="00E63A35">
      <w:pPr>
        <w:jc w:val="right"/>
      </w:pPr>
      <w:r>
        <w:t>______________________</w:t>
      </w:r>
    </w:p>
    <w:p w14:paraId="09EDFBBB" w14:textId="77777777" w:rsidR="00E63A35" w:rsidRDefault="00E63A35" w:rsidP="00E63A35">
      <w:pPr>
        <w:rPr>
          <w:b/>
          <w:bCs/>
          <w:color w:val="000000"/>
        </w:rPr>
      </w:pPr>
    </w:p>
    <w:p w14:paraId="09DEED82" w14:textId="77777777" w:rsidR="00E63A35" w:rsidRDefault="00E63A35" w:rsidP="00E63A35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Oggetto: richiesta di continuità didattica dei docenti a tempo determinato su posto di sostegno per l’anno scolastico 2026/2027”. </w:t>
      </w:r>
      <w:r>
        <w:rPr>
          <w:b/>
          <w:bCs/>
          <w:color w:val="000000"/>
          <w:highlight w:val="lightGray"/>
        </w:rPr>
        <w:t>DISPONIBILITÀ DEL DOCENTE DI SOSTEGNO.</w:t>
      </w:r>
    </w:p>
    <w:p w14:paraId="484A4D06" w14:textId="77777777" w:rsidR="00E63A35" w:rsidRDefault="00E63A35" w:rsidP="00E63A35">
      <w:pPr>
        <w:spacing w:line="276" w:lineRule="auto"/>
        <w:rPr>
          <w:color w:val="000000"/>
        </w:rPr>
      </w:pPr>
    </w:p>
    <w:p w14:paraId="6579ACE1" w14:textId="77777777" w:rsidR="00E63A35" w:rsidRDefault="00E63A35" w:rsidP="00E63A35">
      <w:pPr>
        <w:spacing w:line="276" w:lineRule="auto"/>
        <w:rPr>
          <w:color w:val="000000"/>
        </w:rPr>
      </w:pPr>
      <w:r>
        <w:rPr>
          <w:color w:val="000000"/>
        </w:rPr>
        <w:t xml:space="preserve">Il sottoscritto prof./prof.ssa ____________________________________________, nata a __________________, il __/__/____, in servizio nel corrente </w:t>
      </w:r>
      <w:proofErr w:type="spellStart"/>
      <w:r>
        <w:rPr>
          <w:color w:val="000000"/>
        </w:rPr>
        <w:t>a.s.</w:t>
      </w:r>
      <w:proofErr w:type="spellEnd"/>
      <w:r>
        <w:rPr>
          <w:color w:val="000000"/>
        </w:rPr>
        <w:t xml:space="preserve"> presso l’istituto__________________________, con nomina a tempo determinato prot.____ del __/__/20____;</w:t>
      </w:r>
    </w:p>
    <w:p w14:paraId="07EA1B71" w14:textId="77777777" w:rsidR="00E63A35" w:rsidRDefault="00E63A35" w:rsidP="00E63A35">
      <w:pPr>
        <w:spacing w:line="276" w:lineRule="auto"/>
        <w:rPr>
          <w:color w:val="000000"/>
        </w:rPr>
      </w:pPr>
    </w:p>
    <w:p w14:paraId="3B2B8083" w14:textId="77777777" w:rsidR="00E63A35" w:rsidRDefault="00E63A35" w:rsidP="00E63A35">
      <w:pPr>
        <w:spacing w:line="276" w:lineRule="auto"/>
        <w:ind w:left="1410" w:hanging="1410"/>
        <w:rPr>
          <w:color w:val="000000"/>
        </w:rPr>
      </w:pPr>
      <w:r>
        <w:rPr>
          <w:color w:val="000000"/>
        </w:rPr>
        <w:t xml:space="preserve">VISTO </w:t>
      </w:r>
      <w:r>
        <w:rPr>
          <w:color w:val="000000"/>
        </w:rPr>
        <w:tab/>
      </w:r>
      <w:r>
        <w:rPr>
          <w:color w:val="000000"/>
        </w:rPr>
        <w:tab/>
        <w:t>l’articolo 14, commi 3 e 3-</w:t>
      </w:r>
      <w:r>
        <w:rPr>
          <w:i/>
          <w:iCs/>
          <w:color w:val="000000"/>
        </w:rPr>
        <w:t>bis</w:t>
      </w:r>
      <w:r>
        <w:rPr>
          <w:color w:val="000000"/>
        </w:rPr>
        <w:t xml:space="preserve"> del </w:t>
      </w:r>
      <w:proofErr w:type="spellStart"/>
      <w:r>
        <w:rPr>
          <w:color w:val="000000"/>
        </w:rPr>
        <w:t>d.lgs</w:t>
      </w:r>
      <w:proofErr w:type="spellEnd"/>
      <w:r>
        <w:rPr>
          <w:color w:val="000000"/>
        </w:rPr>
        <w:t xml:space="preserve"> 13 aprile 2017, n. 66, recante “</w:t>
      </w:r>
      <w:r>
        <w:rPr>
          <w:i/>
          <w:iCs/>
          <w:color w:val="000000"/>
        </w:rPr>
        <w:t>Norme per la promozione dell'inclusione scolastica degli studenti con disabilità, a norma dell'articolo 1, commi 180 e 181, lettera c), della legge 13 luglio 2015, n. 107</w:t>
      </w:r>
      <w:r>
        <w:rPr>
          <w:color w:val="000000"/>
        </w:rPr>
        <w:t>”, come modificato dall’articolo 8 del decreto-legge 31 maggio 2024, n. 71, convertito con modificazioni dalla legge 29 luglio 2024, n. 106;</w:t>
      </w:r>
    </w:p>
    <w:p w14:paraId="0EEDFFDA" w14:textId="77777777" w:rsidR="00E63A35" w:rsidRDefault="00E63A35" w:rsidP="00E63A35">
      <w:pPr>
        <w:spacing w:line="276" w:lineRule="auto"/>
        <w:ind w:left="1410" w:hanging="1410"/>
        <w:rPr>
          <w:i/>
          <w:iCs/>
          <w:color w:val="000000"/>
        </w:rPr>
      </w:pPr>
      <w:r>
        <w:rPr>
          <w:color w:val="000000"/>
        </w:rPr>
        <w:t xml:space="preserve">VISTA                  l’art. 13 dell’OM 27 del 16 febbraio 2026; </w:t>
      </w:r>
    </w:p>
    <w:p w14:paraId="5B7D1500" w14:textId="77777777" w:rsidR="00E63A35" w:rsidRDefault="00E63A35" w:rsidP="00E63A35">
      <w:pPr>
        <w:spacing w:line="276" w:lineRule="auto"/>
        <w:ind w:left="1410" w:hanging="1410"/>
      </w:pPr>
      <w:r>
        <w:t xml:space="preserve">VISTA                  la </w:t>
      </w:r>
      <w:hyperlink r:id="rId7" w:history="1">
        <w:r>
          <w:rPr>
            <w:rStyle w:val="Collegamentoipertestuale"/>
          </w:rPr>
          <w:t>Nota 7766 del 26.3.2026</w:t>
        </w:r>
      </w:hyperlink>
      <w:r>
        <w:t xml:space="preserve">; </w:t>
      </w:r>
    </w:p>
    <w:p w14:paraId="689B93CA" w14:textId="77777777" w:rsidR="00E63A35" w:rsidRDefault="00E63A35" w:rsidP="00E63A35">
      <w:pPr>
        <w:spacing w:line="276" w:lineRule="auto"/>
        <w:ind w:left="1410" w:hanging="1410"/>
        <w:rPr>
          <w:color w:val="000000"/>
        </w:rPr>
      </w:pPr>
      <w:r>
        <w:rPr>
          <w:color w:val="000000"/>
        </w:rPr>
        <w:t xml:space="preserve">CONSIDERATO </w:t>
      </w:r>
      <w:r>
        <w:rPr>
          <w:color w:val="000000"/>
        </w:rPr>
        <w:tab/>
        <w:t>il percorso dell’alunno ________________________________________ nell’anno scolastico 2026/27 e la buona relazione instauratasi con il/a sottoscritto/a, nonché con l’intero consiglio della  classe ____;</w:t>
      </w:r>
    </w:p>
    <w:p w14:paraId="338190B6" w14:textId="77777777" w:rsidR="00E63A35" w:rsidRDefault="00E63A35" w:rsidP="00E63A35">
      <w:pPr>
        <w:spacing w:line="276" w:lineRule="auto"/>
        <w:ind w:left="1410" w:hanging="1410"/>
        <w:rPr>
          <w:color w:val="000000"/>
        </w:rPr>
      </w:pPr>
      <w:r>
        <w:rPr>
          <w:color w:val="000000"/>
        </w:rPr>
        <w:t xml:space="preserve">VALUTATE </w:t>
      </w:r>
      <w:r>
        <w:rPr>
          <w:color w:val="000000"/>
        </w:rPr>
        <w:tab/>
        <w:t xml:space="preserve">le ricadute positive in termini cognitivi e relazionali di un’eventuale conferma per l’a.s.2026/2027 sullo stesso alunno </w:t>
      </w:r>
      <w:r>
        <w:rPr>
          <w:i/>
          <w:iCs/>
          <w:color w:val="000000"/>
        </w:rPr>
        <w:t>(iniziali del nome e cognome)</w:t>
      </w:r>
      <w:r>
        <w:rPr>
          <w:color w:val="000000"/>
        </w:rPr>
        <w:t>;</w:t>
      </w:r>
    </w:p>
    <w:p w14:paraId="0C997847" w14:textId="77777777" w:rsidR="00E63A35" w:rsidRDefault="00E63A35" w:rsidP="00E63A35">
      <w:pPr>
        <w:spacing w:line="276" w:lineRule="auto"/>
        <w:rPr>
          <w:color w:val="000000"/>
        </w:rPr>
      </w:pPr>
      <w:r>
        <w:rPr>
          <w:color w:val="000000"/>
        </w:rPr>
        <w:t xml:space="preserve">IN OSSEQUIO </w:t>
      </w:r>
      <w:r>
        <w:t xml:space="preserve">   </w:t>
      </w:r>
      <w:r>
        <w:rPr>
          <w:color w:val="000000"/>
        </w:rPr>
        <w:t>al principio di continuità del progetto educativo-didattico in corso;</w:t>
      </w:r>
    </w:p>
    <w:p w14:paraId="76A7ED51" w14:textId="77777777" w:rsidR="00E63A35" w:rsidRDefault="00E63A35" w:rsidP="00E63A35">
      <w:pPr>
        <w:spacing w:line="276" w:lineRule="auto"/>
        <w:rPr>
          <w:color w:val="000000"/>
        </w:rPr>
      </w:pPr>
      <w:r>
        <w:rPr>
          <w:color w:val="000000"/>
        </w:rPr>
        <w:t xml:space="preserve">CONSAPEVOLE  dei vincoli indicati nella nota 7766 del 26.3.2026 ai fini della conferma ; </w:t>
      </w:r>
    </w:p>
    <w:p w14:paraId="23483F1A" w14:textId="77777777" w:rsidR="00E63A35" w:rsidRDefault="00E63A35" w:rsidP="00E63A35">
      <w:pPr>
        <w:spacing w:line="276" w:lineRule="auto"/>
        <w:rPr>
          <w:color w:val="000000"/>
        </w:rPr>
      </w:pPr>
      <w:r>
        <w:rPr>
          <w:color w:val="000000"/>
        </w:rPr>
        <w:t xml:space="preserve"> </w:t>
      </w:r>
    </w:p>
    <w:p w14:paraId="25A999E5" w14:textId="77777777" w:rsidR="00E63A35" w:rsidRDefault="00E63A35" w:rsidP="00E63A35">
      <w:pPr>
        <w:spacing w:line="360" w:lineRule="auto"/>
        <w:ind w:left="720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comunica</w:t>
      </w:r>
    </w:p>
    <w:p w14:paraId="7681AAAC" w14:textId="77777777" w:rsidR="00E63A35" w:rsidRDefault="00E63A35" w:rsidP="00E63A35">
      <w:pPr>
        <w:spacing w:line="360" w:lineRule="auto"/>
      </w:pPr>
      <w:r>
        <w:t>la disponibilità alla riconferma per l’a.s.2026/2027</w:t>
      </w:r>
    </w:p>
    <w:p w14:paraId="677D896F" w14:textId="77777777" w:rsidR="00E63A35" w:rsidRDefault="00E63A35" w:rsidP="00E63A35">
      <w:pPr>
        <w:spacing w:line="360" w:lineRule="auto"/>
        <w:ind w:left="720"/>
        <w:jc w:val="right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</w:t>
      </w:r>
    </w:p>
    <w:p w14:paraId="560E5864" w14:textId="77777777" w:rsidR="00E63A35" w:rsidRDefault="00E63A35" w:rsidP="00E63A35">
      <w:pPr>
        <w:spacing w:line="360" w:lineRule="auto"/>
        <w:ind w:left="720"/>
        <w:jc w:val="right"/>
        <w:rPr>
          <w:color w:val="000000"/>
        </w:rPr>
      </w:pPr>
      <w:r>
        <w:rPr>
          <w:color w:val="000000"/>
        </w:rPr>
        <w:t xml:space="preserve">Firma </w:t>
      </w:r>
    </w:p>
    <w:p w14:paraId="7F61D1D6" w14:textId="77777777" w:rsidR="00E63A35" w:rsidRDefault="00E63A35" w:rsidP="00E63A35">
      <w:pPr>
        <w:spacing w:line="360" w:lineRule="auto"/>
        <w:ind w:left="720"/>
        <w:jc w:val="right"/>
        <w:rPr>
          <w:b/>
          <w:bCs/>
          <w:i/>
          <w:iCs/>
          <w:color w:val="000000"/>
        </w:rPr>
      </w:pPr>
      <w:r>
        <w:rPr>
          <w:color w:val="000000"/>
        </w:rPr>
        <w:t>_____________________________________</w:t>
      </w:r>
    </w:p>
    <w:p w14:paraId="66BBF2F4" w14:textId="77777777" w:rsidR="00E63A35" w:rsidRDefault="00E63A35" w:rsidP="00E63A35">
      <w:pPr>
        <w:spacing w:line="276" w:lineRule="auto"/>
        <w:jc w:val="center"/>
        <w:rPr>
          <w:b/>
          <w:i/>
          <w:sz w:val="28"/>
          <w:szCs w:val="28"/>
        </w:rPr>
      </w:pPr>
    </w:p>
    <w:p w14:paraId="5364705A" w14:textId="77777777" w:rsidR="00E63A35" w:rsidRDefault="00E63A35" w:rsidP="00E63A35">
      <w:pPr>
        <w:rPr>
          <w:sz w:val="22"/>
          <w:szCs w:val="22"/>
        </w:rPr>
      </w:pPr>
    </w:p>
    <w:p w14:paraId="5B0C7A9F" w14:textId="77777777" w:rsidR="00077DAF" w:rsidRDefault="00077DAF" w:rsidP="00797193">
      <w:pPr>
        <w:tabs>
          <w:tab w:val="left" w:pos="3870"/>
        </w:tabs>
      </w:pPr>
    </w:p>
    <w:p w14:paraId="08C9157C" w14:textId="77777777" w:rsidR="00077DAF" w:rsidRDefault="00077DAF" w:rsidP="00797193">
      <w:pPr>
        <w:tabs>
          <w:tab w:val="left" w:pos="3870"/>
        </w:tabs>
      </w:pPr>
    </w:p>
    <w:p w14:paraId="2549E2DB" w14:textId="77777777" w:rsidR="00077DAF" w:rsidRDefault="00077DAF" w:rsidP="00797193">
      <w:pPr>
        <w:tabs>
          <w:tab w:val="left" w:pos="3870"/>
        </w:tabs>
      </w:pPr>
    </w:p>
    <w:p w14:paraId="1E90B6DD" w14:textId="77777777" w:rsidR="00077DAF" w:rsidRDefault="00077DAF" w:rsidP="00797193">
      <w:pPr>
        <w:tabs>
          <w:tab w:val="left" w:pos="3870"/>
        </w:tabs>
      </w:pPr>
    </w:p>
    <w:p w14:paraId="30C404D1" w14:textId="77777777" w:rsidR="00156947" w:rsidRDefault="00156947" w:rsidP="00797193">
      <w:pPr>
        <w:tabs>
          <w:tab w:val="left" w:pos="3870"/>
        </w:tabs>
      </w:pPr>
    </w:p>
    <w:p w14:paraId="6AF9992B" w14:textId="77777777" w:rsidR="00AA206F" w:rsidRDefault="00AA206F" w:rsidP="00AA206F">
      <w:pPr>
        <w:tabs>
          <w:tab w:val="left" w:pos="0"/>
        </w:tabs>
      </w:pPr>
    </w:p>
    <w:p w14:paraId="0475FF42" w14:textId="77777777" w:rsidR="00AA206F" w:rsidRDefault="00AA206F" w:rsidP="00AA206F">
      <w:pPr>
        <w:tabs>
          <w:tab w:val="left" w:pos="0"/>
        </w:tabs>
        <w:ind w:left="420"/>
      </w:pPr>
    </w:p>
    <w:p w14:paraId="3DCE4B89" w14:textId="77777777" w:rsidR="00156947" w:rsidRPr="00156947" w:rsidRDefault="00156947" w:rsidP="00156947">
      <w:pPr>
        <w:tabs>
          <w:tab w:val="left" w:pos="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E34A854" w14:textId="77777777" w:rsidR="006B679A" w:rsidRDefault="006B679A" w:rsidP="008B1003">
      <w:pPr>
        <w:tabs>
          <w:tab w:val="left" w:pos="3870"/>
        </w:tabs>
        <w:jc w:val="center"/>
        <w:rPr>
          <w:rFonts w:ascii="Script MT Bold" w:hAnsi="Script MT Bold"/>
        </w:rPr>
      </w:pPr>
    </w:p>
    <w:p w14:paraId="352A6506" w14:textId="77777777" w:rsidR="006B679A" w:rsidRDefault="006B679A" w:rsidP="008B1003">
      <w:pPr>
        <w:tabs>
          <w:tab w:val="left" w:pos="3870"/>
        </w:tabs>
        <w:jc w:val="center"/>
        <w:rPr>
          <w:rFonts w:ascii="Script MT Bold" w:hAnsi="Script MT Bold"/>
        </w:rPr>
      </w:pPr>
    </w:p>
    <w:p w14:paraId="36726E19" w14:textId="77777777" w:rsidR="006B679A" w:rsidRDefault="006B679A" w:rsidP="008B1003">
      <w:pPr>
        <w:tabs>
          <w:tab w:val="left" w:pos="3870"/>
        </w:tabs>
        <w:jc w:val="center"/>
        <w:rPr>
          <w:rFonts w:ascii="Script MT Bold" w:hAnsi="Script MT Bold"/>
        </w:rPr>
      </w:pPr>
    </w:p>
    <w:sectPr w:rsidR="006B679A" w:rsidSect="00672F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4EFCB" w14:textId="77777777" w:rsidR="0055228C" w:rsidRDefault="0055228C" w:rsidP="00791639">
      <w:r>
        <w:separator/>
      </w:r>
    </w:p>
  </w:endnote>
  <w:endnote w:type="continuationSeparator" w:id="0">
    <w:p w14:paraId="7B2BF7EF" w14:textId="77777777" w:rsidR="0055228C" w:rsidRDefault="0055228C" w:rsidP="00791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5DC9" w14:textId="77777777" w:rsidR="00791639" w:rsidRDefault="0079163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1671C" w14:textId="77777777" w:rsidR="00791639" w:rsidRDefault="0079163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55BF1" w14:textId="77777777" w:rsidR="00791639" w:rsidRDefault="0079163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7F2FE" w14:textId="77777777" w:rsidR="0055228C" w:rsidRDefault="0055228C" w:rsidP="00791639">
      <w:r>
        <w:separator/>
      </w:r>
    </w:p>
  </w:footnote>
  <w:footnote w:type="continuationSeparator" w:id="0">
    <w:p w14:paraId="69C41228" w14:textId="77777777" w:rsidR="0055228C" w:rsidRDefault="0055228C" w:rsidP="00791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7F7F3" w14:textId="77777777" w:rsidR="00791639" w:rsidRDefault="007916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FFADF" w14:textId="77777777" w:rsidR="00791639" w:rsidRDefault="0079163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2A429" w14:textId="77777777" w:rsidR="00791639" w:rsidRDefault="007916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14DF3"/>
    <w:multiLevelType w:val="hybridMultilevel"/>
    <w:tmpl w:val="199CBD4C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33E4B02"/>
    <w:multiLevelType w:val="hybridMultilevel"/>
    <w:tmpl w:val="1518844E"/>
    <w:lvl w:ilvl="0" w:tplc="F7681850">
      <w:start w:val="5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2" w15:restartNumberingAfterBreak="0">
    <w:nsid w:val="551851B5"/>
    <w:multiLevelType w:val="hybridMultilevel"/>
    <w:tmpl w:val="B664B22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316B11"/>
    <w:multiLevelType w:val="hybridMultilevel"/>
    <w:tmpl w:val="7D44FB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A35"/>
    <w:rsid w:val="00001A98"/>
    <w:rsid w:val="00006901"/>
    <w:rsid w:val="0002175F"/>
    <w:rsid w:val="0004090F"/>
    <w:rsid w:val="000761D7"/>
    <w:rsid w:val="00077DAF"/>
    <w:rsid w:val="0008630A"/>
    <w:rsid w:val="000A2805"/>
    <w:rsid w:val="000A3EAE"/>
    <w:rsid w:val="000B183E"/>
    <w:rsid w:val="00143D98"/>
    <w:rsid w:val="00156947"/>
    <w:rsid w:val="00160730"/>
    <w:rsid w:val="00162630"/>
    <w:rsid w:val="00193E42"/>
    <w:rsid w:val="002026E2"/>
    <w:rsid w:val="002206D9"/>
    <w:rsid w:val="00237FDF"/>
    <w:rsid w:val="002629CC"/>
    <w:rsid w:val="002949B2"/>
    <w:rsid w:val="002F1DF2"/>
    <w:rsid w:val="002F2D02"/>
    <w:rsid w:val="002F7C5A"/>
    <w:rsid w:val="00313371"/>
    <w:rsid w:val="003256FA"/>
    <w:rsid w:val="00354EDC"/>
    <w:rsid w:val="003C23C4"/>
    <w:rsid w:val="00410677"/>
    <w:rsid w:val="00432656"/>
    <w:rsid w:val="00472C62"/>
    <w:rsid w:val="00490A8F"/>
    <w:rsid w:val="004F6510"/>
    <w:rsid w:val="004F7664"/>
    <w:rsid w:val="0055228C"/>
    <w:rsid w:val="00570F7C"/>
    <w:rsid w:val="005A41FA"/>
    <w:rsid w:val="005E03F1"/>
    <w:rsid w:val="005E2B8F"/>
    <w:rsid w:val="00603FFC"/>
    <w:rsid w:val="00664D5A"/>
    <w:rsid w:val="00672F07"/>
    <w:rsid w:val="006A1CBB"/>
    <w:rsid w:val="006B679A"/>
    <w:rsid w:val="006D5EF3"/>
    <w:rsid w:val="006D6048"/>
    <w:rsid w:val="007036C4"/>
    <w:rsid w:val="007219F9"/>
    <w:rsid w:val="00731CC6"/>
    <w:rsid w:val="00732CCC"/>
    <w:rsid w:val="00734C5D"/>
    <w:rsid w:val="0074163E"/>
    <w:rsid w:val="00746A04"/>
    <w:rsid w:val="00786866"/>
    <w:rsid w:val="00791639"/>
    <w:rsid w:val="00797193"/>
    <w:rsid w:val="007B0D6C"/>
    <w:rsid w:val="007B61AC"/>
    <w:rsid w:val="00816E61"/>
    <w:rsid w:val="0082150D"/>
    <w:rsid w:val="00823FBF"/>
    <w:rsid w:val="008714AD"/>
    <w:rsid w:val="00881AF2"/>
    <w:rsid w:val="008A7887"/>
    <w:rsid w:val="008B1003"/>
    <w:rsid w:val="008E3CCD"/>
    <w:rsid w:val="008F3226"/>
    <w:rsid w:val="008F605F"/>
    <w:rsid w:val="00925DBE"/>
    <w:rsid w:val="00966D84"/>
    <w:rsid w:val="0098366A"/>
    <w:rsid w:val="009C6644"/>
    <w:rsid w:val="009E64C6"/>
    <w:rsid w:val="009F4A9E"/>
    <w:rsid w:val="00A12562"/>
    <w:rsid w:val="00AA206F"/>
    <w:rsid w:val="00AD704D"/>
    <w:rsid w:val="00AE4873"/>
    <w:rsid w:val="00B06CF1"/>
    <w:rsid w:val="00B47D3C"/>
    <w:rsid w:val="00B67621"/>
    <w:rsid w:val="00B746A5"/>
    <w:rsid w:val="00B9785F"/>
    <w:rsid w:val="00BD480A"/>
    <w:rsid w:val="00BE1F00"/>
    <w:rsid w:val="00BF2DF1"/>
    <w:rsid w:val="00C16A11"/>
    <w:rsid w:val="00CD2139"/>
    <w:rsid w:val="00CF01F8"/>
    <w:rsid w:val="00CF7F45"/>
    <w:rsid w:val="00D2618C"/>
    <w:rsid w:val="00D51E9B"/>
    <w:rsid w:val="00D761AE"/>
    <w:rsid w:val="00DB1EC3"/>
    <w:rsid w:val="00DC6D90"/>
    <w:rsid w:val="00E50734"/>
    <w:rsid w:val="00E51273"/>
    <w:rsid w:val="00E63A35"/>
    <w:rsid w:val="00EA26E7"/>
    <w:rsid w:val="00FA4B9F"/>
    <w:rsid w:val="00FE06C6"/>
    <w:rsid w:val="00FF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8A1265"/>
  <w15:docId w15:val="{CF0FEBD2-289D-4BB4-B952-81EA5F2A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1003"/>
    <w:rPr>
      <w:color w:val="0000FF"/>
      <w:u w:val="single"/>
    </w:rPr>
  </w:style>
  <w:style w:type="paragraph" w:styleId="Testofumetto">
    <w:name w:val="Balloon Text"/>
    <w:basedOn w:val="Normale"/>
    <w:semiHidden/>
    <w:rsid w:val="005E03F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916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1639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916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1639"/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41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3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RnPxsdz6zFKU3LVJnw4VEKMkUg_zq1OM&amp;usp=drive_f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ana\Desktop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Links>
    <vt:vector size="18" baseType="variant">
      <vt:variant>
        <vt:i4>1966107</vt:i4>
      </vt:variant>
      <vt:variant>
        <vt:i4>6</vt:i4>
      </vt:variant>
      <vt:variant>
        <vt:i4>0</vt:i4>
      </vt:variant>
      <vt:variant>
        <vt:i4>5</vt:i4>
      </vt:variant>
      <vt:variant>
        <vt:lpwstr>http://www.curingascuola.it/</vt:lpwstr>
      </vt:variant>
      <vt:variant>
        <vt:lpwstr/>
      </vt:variant>
      <vt:variant>
        <vt:i4>2949213</vt:i4>
      </vt:variant>
      <vt:variant>
        <vt:i4>3</vt:i4>
      </vt:variant>
      <vt:variant>
        <vt:i4>0</vt:i4>
      </vt:variant>
      <vt:variant>
        <vt:i4>5</vt:i4>
      </vt:variant>
      <vt:variant>
        <vt:lpwstr>mailto:czic82200v@pec.it</vt:lpwstr>
      </vt:variant>
      <vt:variant>
        <vt:lpwstr/>
      </vt:variant>
      <vt:variant>
        <vt:i4>786537</vt:i4>
      </vt:variant>
      <vt:variant>
        <vt:i4>0</vt:i4>
      </vt:variant>
      <vt:variant>
        <vt:i4>0</vt:i4>
      </vt:variant>
      <vt:variant>
        <vt:i4>5</vt:i4>
      </vt:variant>
      <vt:variant>
        <vt:lpwstr>mailto:CZMM05800P@istruzione.it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</dc:creator>
  <cp:lastModifiedBy>Silvana</cp:lastModifiedBy>
  <cp:revision>1</cp:revision>
  <cp:lastPrinted>2024-04-09T08:08:00Z</cp:lastPrinted>
  <dcterms:created xsi:type="dcterms:W3CDTF">2026-04-16T09:07:00Z</dcterms:created>
  <dcterms:modified xsi:type="dcterms:W3CDTF">2026-04-16T09:08:00Z</dcterms:modified>
</cp:coreProperties>
</file>